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Layout w:type="fixed"/>
        <w:tblLook w:val="0000"/>
      </w:tblPr>
      <w:tblGrid>
        <w:gridCol w:w="4821"/>
        <w:gridCol w:w="1275"/>
        <w:gridCol w:w="4536"/>
      </w:tblGrid>
      <w:tr w:rsidR="0067611F" w:rsidRPr="001B236E" w:rsidTr="006A3875">
        <w:trPr>
          <w:trHeight w:val="1980"/>
        </w:trPr>
        <w:tc>
          <w:tcPr>
            <w:tcW w:w="4821" w:type="dxa"/>
            <w:tcBorders>
              <w:bottom w:val="single" w:sz="4" w:space="0" w:color="auto"/>
            </w:tcBorders>
          </w:tcPr>
          <w:p w:rsidR="0067611F" w:rsidRPr="00922926" w:rsidRDefault="0067611F" w:rsidP="00285621">
            <w:pPr>
              <w:spacing w:after="0"/>
              <w:ind w:hanging="249"/>
              <w:jc w:val="center"/>
              <w:rPr>
                <w:rFonts w:ascii="Times New Roman" w:hAnsi="Times New Roman"/>
              </w:rPr>
            </w:pPr>
            <w:r w:rsidRPr="00922926">
              <w:rPr>
                <w:rFonts w:ascii="Times New Roman" w:hAnsi="Times New Roman"/>
              </w:rPr>
              <w:t>УПРАВЛЕНИЕ ОБРАЗОВАНИЯ</w:t>
            </w:r>
          </w:p>
          <w:p w:rsidR="0067611F" w:rsidRPr="00922926" w:rsidRDefault="0067611F" w:rsidP="00285621">
            <w:pPr>
              <w:spacing w:after="0"/>
              <w:jc w:val="center"/>
              <w:rPr>
                <w:rFonts w:ascii="Times New Roman" w:hAnsi="Times New Roman"/>
              </w:rPr>
            </w:pPr>
            <w:r w:rsidRPr="00922926">
              <w:rPr>
                <w:rFonts w:ascii="Times New Roman" w:hAnsi="Times New Roman"/>
              </w:rPr>
              <w:t xml:space="preserve">ИСПОЛНИТЕЛЬНОГО КОМИТЕТА </w:t>
            </w:r>
          </w:p>
          <w:p w:rsidR="0067611F" w:rsidRPr="00922926" w:rsidRDefault="0067611F" w:rsidP="00285621">
            <w:pPr>
              <w:spacing w:after="0"/>
              <w:jc w:val="center"/>
              <w:rPr>
                <w:rFonts w:ascii="Times New Roman" w:hAnsi="Times New Roman"/>
              </w:rPr>
            </w:pPr>
            <w:r w:rsidRPr="00922926">
              <w:rPr>
                <w:rFonts w:ascii="Times New Roman" w:hAnsi="Times New Roman"/>
              </w:rPr>
              <w:t xml:space="preserve">МУНИЦИПАЛЬНОГО ОБРАЗОВАНИЯ </w:t>
            </w:r>
          </w:p>
          <w:p w:rsidR="0067611F" w:rsidRPr="00922926" w:rsidRDefault="0067611F" w:rsidP="00285621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  <w:r w:rsidRPr="00922926">
              <w:rPr>
                <w:rFonts w:ascii="Times New Roman" w:hAnsi="Times New Roman"/>
              </w:rPr>
              <w:t xml:space="preserve">ГОРОДА КАЗАНИ </w:t>
            </w:r>
          </w:p>
          <w:p w:rsidR="0067611F" w:rsidRPr="00922926" w:rsidRDefault="0067611F" w:rsidP="00285621">
            <w:pPr>
              <w:spacing w:after="0"/>
              <w:jc w:val="center"/>
              <w:rPr>
                <w:rFonts w:ascii="Times New Roman" w:hAnsi="Times New Roman"/>
                <w:lang w:val="tt-RU"/>
              </w:rPr>
            </w:pPr>
          </w:p>
          <w:p w:rsidR="0067611F" w:rsidRPr="00922926" w:rsidRDefault="0067611F" w:rsidP="00285621">
            <w:pPr>
              <w:spacing w:after="0"/>
              <w:ind w:hanging="249"/>
              <w:jc w:val="center"/>
              <w:rPr>
                <w:rFonts w:ascii="Times New Roman" w:hAnsi="Times New Roman"/>
                <w:b/>
              </w:rPr>
            </w:pPr>
            <w:r w:rsidRPr="00922926">
              <w:rPr>
                <w:rFonts w:ascii="Times New Roman" w:hAnsi="Times New Roman"/>
                <w:b/>
              </w:rPr>
              <w:t xml:space="preserve">ОТДЕЛ ОБРАЗОВАНИЯ </w:t>
            </w:r>
          </w:p>
          <w:p w:rsidR="0067611F" w:rsidRPr="00922926" w:rsidRDefault="0067611F" w:rsidP="00285621">
            <w:pPr>
              <w:spacing w:after="0"/>
              <w:ind w:hanging="249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922926">
              <w:rPr>
                <w:rFonts w:ascii="Times New Roman" w:hAnsi="Times New Roman"/>
                <w:b/>
              </w:rPr>
              <w:t>ПО КИРОВСКОМУ И МОСКОВСКОМУ РАЙОНАМ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7611F" w:rsidRPr="00922926" w:rsidRDefault="0067611F" w:rsidP="00285621">
            <w:pPr>
              <w:tabs>
                <w:tab w:val="left" w:pos="4111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:rsidR="0067611F" w:rsidRPr="00922926" w:rsidRDefault="0067611F" w:rsidP="00285621">
            <w:pPr>
              <w:tabs>
                <w:tab w:val="left" w:pos="4111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:rsidR="0067611F" w:rsidRPr="00922926" w:rsidRDefault="0067611F" w:rsidP="00285621">
            <w:pPr>
              <w:tabs>
                <w:tab w:val="left" w:pos="4111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922926">
              <w:rPr>
                <w:rFonts w:ascii="Times New Roman" w:hAnsi="Times New Roman"/>
                <w:noProof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i1025" type="#_x0000_t75" style="width:52.5pt;height:64.5pt;visibility:visible">
                  <v:imagedata r:id="rId5" o:title=""/>
                </v:shape>
              </w:pic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7611F" w:rsidRPr="00922926" w:rsidRDefault="0067611F" w:rsidP="00285621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/>
                <w:lang w:val="tt-RU"/>
              </w:rPr>
            </w:pPr>
            <w:r w:rsidRPr="00922926">
              <w:rPr>
                <w:rFonts w:ascii="Times New Roman" w:hAnsi="Times New Roman"/>
                <w:lang w:val="tt-RU"/>
              </w:rPr>
              <w:t xml:space="preserve">КАЗАН ШӘҺӘРЕ </w:t>
            </w:r>
          </w:p>
          <w:p w:rsidR="0067611F" w:rsidRPr="00922926" w:rsidRDefault="0067611F" w:rsidP="00285621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/>
                <w:lang w:val="tt-RU"/>
              </w:rPr>
            </w:pPr>
            <w:r w:rsidRPr="00922926">
              <w:rPr>
                <w:rFonts w:ascii="Times New Roman" w:hAnsi="Times New Roman"/>
                <w:lang w:val="tt-RU"/>
              </w:rPr>
              <w:t>МУНИЦИПАЛЬ БЕРӘМЛЕГЕ БАШКАРМА КОМИТЕТЫНЫҢ М</w:t>
            </w:r>
            <w:r w:rsidRPr="00922926">
              <w:rPr>
                <w:rFonts w:ascii="Times New Roman" w:hAnsi="Times New Roman"/>
                <w:lang w:val="be-BY"/>
              </w:rPr>
              <w:t>Ә</w:t>
            </w:r>
            <w:r w:rsidRPr="00922926">
              <w:rPr>
                <w:rFonts w:ascii="Times New Roman" w:hAnsi="Times New Roman"/>
                <w:lang w:val="tt-RU"/>
              </w:rPr>
              <w:t xml:space="preserve">ГАРИФ ИДАРӘСЕ </w:t>
            </w:r>
          </w:p>
          <w:p w:rsidR="0067611F" w:rsidRPr="00922926" w:rsidRDefault="0067611F" w:rsidP="00285621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/>
                <w:b/>
                <w:lang w:val="tt-RU"/>
              </w:rPr>
            </w:pPr>
          </w:p>
          <w:p w:rsidR="0067611F" w:rsidRPr="00922926" w:rsidRDefault="0067611F" w:rsidP="00285621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922926">
              <w:rPr>
                <w:rFonts w:ascii="Times New Roman" w:hAnsi="Times New Roman"/>
                <w:b/>
                <w:lang w:val="tt-RU"/>
              </w:rPr>
              <w:t>КИРОВ ҺӘМ</w:t>
            </w:r>
            <w:r w:rsidRPr="00922926">
              <w:rPr>
                <w:rFonts w:ascii="Times New Roman" w:hAnsi="Times New Roman"/>
                <w:lang w:val="tt-RU"/>
              </w:rPr>
              <w:t xml:space="preserve"> </w:t>
            </w:r>
            <w:r w:rsidRPr="00922926">
              <w:rPr>
                <w:rFonts w:ascii="Times New Roman" w:hAnsi="Times New Roman"/>
                <w:b/>
                <w:lang w:val="tt-RU"/>
              </w:rPr>
              <w:t xml:space="preserve">МӘСКӘҮ РАЙОННАРЫ </w:t>
            </w:r>
          </w:p>
          <w:p w:rsidR="0067611F" w:rsidRPr="00922926" w:rsidRDefault="0067611F" w:rsidP="00285621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922926">
              <w:rPr>
                <w:rFonts w:ascii="Times New Roman" w:hAnsi="Times New Roman"/>
                <w:b/>
                <w:lang w:val="tt-RU"/>
              </w:rPr>
              <w:t>МӘГАРИФ БҮЛЕГЕ</w:t>
            </w:r>
          </w:p>
          <w:p w:rsidR="0067611F" w:rsidRPr="00922926" w:rsidRDefault="0067611F" w:rsidP="00285621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</w:p>
        </w:tc>
      </w:tr>
      <w:tr w:rsidR="0067611F" w:rsidRPr="00922926" w:rsidTr="006A3875">
        <w:trPr>
          <w:trHeight w:val="1260"/>
        </w:trPr>
        <w:tc>
          <w:tcPr>
            <w:tcW w:w="4821" w:type="dxa"/>
            <w:tcBorders>
              <w:top w:val="single" w:sz="4" w:space="0" w:color="auto"/>
            </w:tcBorders>
          </w:tcPr>
          <w:p w:rsidR="0067611F" w:rsidRPr="00922926" w:rsidRDefault="0067611F" w:rsidP="00285621">
            <w:pPr>
              <w:spacing w:after="0"/>
              <w:jc w:val="both"/>
              <w:rPr>
                <w:rFonts w:ascii="Times New Roman" w:hAnsi="Times New Roman"/>
                <w:b/>
                <w:lang w:val="tt-RU"/>
              </w:rPr>
            </w:pPr>
          </w:p>
          <w:p w:rsidR="0067611F" w:rsidRPr="00922926" w:rsidRDefault="0067611F" w:rsidP="00285621">
            <w:pPr>
              <w:spacing w:after="0"/>
              <w:jc w:val="center"/>
              <w:rPr>
                <w:rFonts w:ascii="Times New Roman" w:hAnsi="Times New Roman"/>
                <w:b/>
                <w:spacing w:val="30"/>
                <w:lang w:val="tt-RU"/>
              </w:rPr>
            </w:pPr>
            <w:r w:rsidRPr="00922926">
              <w:rPr>
                <w:rFonts w:ascii="Times New Roman" w:hAnsi="Times New Roman"/>
                <w:b/>
                <w:spacing w:val="30"/>
                <w:lang w:val="tt-RU"/>
              </w:rPr>
              <w:t>ПРИКАЗ</w:t>
            </w:r>
          </w:p>
          <w:p w:rsidR="0067611F" w:rsidRPr="00922926" w:rsidRDefault="0067611F" w:rsidP="00285621">
            <w:pPr>
              <w:spacing w:after="0"/>
              <w:ind w:hanging="249"/>
              <w:jc w:val="center"/>
              <w:rPr>
                <w:rFonts w:ascii="Times New Roman" w:hAnsi="Times New Roman"/>
                <w:lang w:val="tt-RU"/>
              </w:rPr>
            </w:pPr>
          </w:p>
          <w:p w:rsidR="0067611F" w:rsidRPr="00922926" w:rsidRDefault="0067611F" w:rsidP="00285621">
            <w:pPr>
              <w:spacing w:after="0"/>
              <w:ind w:hanging="249"/>
              <w:jc w:val="center"/>
              <w:rPr>
                <w:rFonts w:ascii="Times New Roman" w:hAnsi="Times New Roman"/>
              </w:rPr>
            </w:pPr>
            <w:r w:rsidRPr="00922926">
              <w:rPr>
                <w:rFonts w:ascii="Times New Roman" w:hAnsi="Times New Roman"/>
              </w:rPr>
              <w:t>«___19____» ________01________ 2015 г.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7611F" w:rsidRPr="00922926" w:rsidRDefault="0067611F" w:rsidP="00285621">
            <w:pPr>
              <w:tabs>
                <w:tab w:val="left" w:pos="4111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7611F" w:rsidRPr="00922926" w:rsidRDefault="0067611F" w:rsidP="00285621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/>
                <w:b/>
                <w:lang w:val="tt-RU"/>
              </w:rPr>
            </w:pPr>
          </w:p>
          <w:p w:rsidR="0067611F" w:rsidRPr="00922926" w:rsidRDefault="0067611F" w:rsidP="00285621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/>
                <w:b/>
                <w:spacing w:val="30"/>
                <w:lang w:val="tt-RU"/>
              </w:rPr>
            </w:pPr>
            <w:r w:rsidRPr="00922926">
              <w:rPr>
                <w:rFonts w:ascii="Times New Roman" w:hAnsi="Times New Roman"/>
                <w:b/>
                <w:spacing w:val="30"/>
                <w:lang w:val="tt-RU"/>
              </w:rPr>
              <w:t>БОЕРЫК</w:t>
            </w:r>
          </w:p>
          <w:p w:rsidR="0067611F" w:rsidRPr="00922926" w:rsidRDefault="0067611F" w:rsidP="00285621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/>
                <w:b/>
                <w:lang w:val="tt-RU"/>
              </w:rPr>
            </w:pPr>
          </w:p>
          <w:p w:rsidR="0067611F" w:rsidRPr="00922926" w:rsidRDefault="0067611F" w:rsidP="00285621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922926">
              <w:rPr>
                <w:rFonts w:ascii="Times New Roman" w:hAnsi="Times New Roman"/>
                <w:b/>
                <w:lang w:val="tt-RU"/>
              </w:rPr>
              <w:t>№ ___19</w:t>
            </w:r>
            <w:bookmarkStart w:id="0" w:name="_GoBack"/>
            <w:bookmarkEnd w:id="0"/>
            <w:r w:rsidRPr="00922926">
              <w:rPr>
                <w:rFonts w:ascii="Times New Roman" w:hAnsi="Times New Roman"/>
                <w:b/>
                <w:lang w:val="tt-RU"/>
              </w:rPr>
              <w:t>________</w:t>
            </w:r>
          </w:p>
          <w:p w:rsidR="0067611F" w:rsidRPr="00922926" w:rsidRDefault="0067611F" w:rsidP="00285621">
            <w:pPr>
              <w:tabs>
                <w:tab w:val="left" w:pos="-816"/>
                <w:tab w:val="left" w:pos="303"/>
              </w:tabs>
              <w:spacing w:after="0"/>
              <w:ind w:right="72"/>
              <w:jc w:val="center"/>
              <w:rPr>
                <w:rFonts w:ascii="Times New Roman" w:hAnsi="Times New Roman"/>
                <w:lang w:val="tt-RU"/>
              </w:rPr>
            </w:pPr>
          </w:p>
        </w:tc>
      </w:tr>
    </w:tbl>
    <w:p w:rsidR="0067611F" w:rsidRPr="00285621" w:rsidRDefault="0067611F" w:rsidP="00285621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67611F" w:rsidRPr="00285621" w:rsidRDefault="0067611F" w:rsidP="00285621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285621">
        <w:rPr>
          <w:rFonts w:ascii="Times New Roman" w:hAnsi="Times New Roman"/>
          <w:b/>
          <w:sz w:val="28"/>
          <w:szCs w:val="28"/>
        </w:rPr>
        <w:t>О представлении информации</w:t>
      </w:r>
    </w:p>
    <w:p w:rsidR="0067611F" w:rsidRPr="00285621" w:rsidRDefault="0067611F" w:rsidP="00285621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285621">
        <w:rPr>
          <w:rFonts w:ascii="Times New Roman" w:hAnsi="Times New Roman"/>
          <w:b/>
          <w:sz w:val="28"/>
          <w:szCs w:val="28"/>
        </w:rPr>
        <w:t>о ходе подготовки к 70-летию Победы</w:t>
      </w:r>
    </w:p>
    <w:p w:rsidR="0067611F" w:rsidRPr="00285621" w:rsidRDefault="0067611F" w:rsidP="00285621">
      <w:pPr>
        <w:pStyle w:val="ConsPlusNormal"/>
        <w:spacing w:line="360" w:lineRule="auto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611F" w:rsidRPr="000A40F7" w:rsidRDefault="0067611F" w:rsidP="000A40F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0F7">
        <w:rPr>
          <w:rFonts w:ascii="Times New Roman" w:hAnsi="Times New Roman"/>
          <w:sz w:val="28"/>
          <w:szCs w:val="28"/>
        </w:rPr>
        <w:t>На основании письма МОиН РТ от 13.01.2015г. №155/15 «О ходе подготовки к 70-летию Победы»</w:t>
      </w:r>
    </w:p>
    <w:p w:rsidR="0067611F" w:rsidRPr="000A40F7" w:rsidRDefault="0067611F" w:rsidP="000A40F7">
      <w:pPr>
        <w:spacing w:after="0" w:line="360" w:lineRule="auto"/>
        <w:ind w:firstLine="600"/>
        <w:jc w:val="both"/>
        <w:rPr>
          <w:rFonts w:ascii="Times New Roman" w:hAnsi="Times New Roman"/>
          <w:b/>
          <w:sz w:val="28"/>
          <w:szCs w:val="28"/>
        </w:rPr>
      </w:pPr>
      <w:r w:rsidRPr="000A40F7">
        <w:rPr>
          <w:rFonts w:ascii="Times New Roman" w:hAnsi="Times New Roman"/>
          <w:b/>
          <w:sz w:val="28"/>
          <w:szCs w:val="28"/>
        </w:rPr>
        <w:t>ПРИКАЗЫВАЮ:</w:t>
      </w:r>
    </w:p>
    <w:p w:rsidR="0067611F" w:rsidRPr="000A40F7" w:rsidRDefault="0067611F" w:rsidP="000A40F7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A40F7">
        <w:rPr>
          <w:rFonts w:ascii="Times New Roman" w:hAnsi="Times New Roman"/>
          <w:sz w:val="28"/>
          <w:szCs w:val="28"/>
        </w:rPr>
        <w:t>Директорам образовательных организаций:</w:t>
      </w:r>
    </w:p>
    <w:p w:rsidR="0067611F" w:rsidRPr="000A40F7" w:rsidRDefault="0067611F" w:rsidP="000A40F7">
      <w:pPr>
        <w:pStyle w:val="ListParagraph"/>
        <w:numPr>
          <w:ilvl w:val="1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40F7">
        <w:rPr>
          <w:rFonts w:ascii="Times New Roman" w:hAnsi="Times New Roman"/>
          <w:sz w:val="28"/>
          <w:szCs w:val="28"/>
        </w:rPr>
        <w:t>Скорректировать план по подготовке к 70-летию Победы в Великой Отечественной  в соответствии с планом отдела образования (приложение 1);</w:t>
      </w:r>
    </w:p>
    <w:p w:rsidR="0067611F" w:rsidRPr="000A40F7" w:rsidRDefault="0067611F" w:rsidP="000A40F7">
      <w:pPr>
        <w:pStyle w:val="ListParagraph"/>
        <w:numPr>
          <w:ilvl w:val="1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40F7">
        <w:rPr>
          <w:rFonts w:ascii="Times New Roman" w:hAnsi="Times New Roman"/>
          <w:sz w:val="28"/>
          <w:szCs w:val="28"/>
        </w:rPr>
        <w:t xml:space="preserve">Назначить ответственных за представление еженедельного отчета </w:t>
      </w:r>
      <w:r w:rsidRPr="000A40F7">
        <w:rPr>
          <w:rFonts w:ascii="Times New Roman" w:hAnsi="Times New Roman"/>
          <w:b/>
          <w:sz w:val="28"/>
          <w:szCs w:val="28"/>
        </w:rPr>
        <w:t>по средам до 1</w:t>
      </w:r>
      <w:r>
        <w:rPr>
          <w:rFonts w:ascii="Times New Roman" w:hAnsi="Times New Roman"/>
          <w:b/>
          <w:sz w:val="28"/>
          <w:szCs w:val="28"/>
        </w:rPr>
        <w:t>3</w:t>
      </w:r>
      <w:r w:rsidRPr="000A40F7">
        <w:rPr>
          <w:rFonts w:ascii="Times New Roman" w:hAnsi="Times New Roman"/>
          <w:b/>
          <w:sz w:val="28"/>
          <w:szCs w:val="28"/>
        </w:rPr>
        <w:t>.00 час.,</w:t>
      </w:r>
      <w:r w:rsidRPr="000A40F7">
        <w:rPr>
          <w:rFonts w:ascii="Times New Roman" w:hAnsi="Times New Roman"/>
          <w:sz w:val="28"/>
          <w:szCs w:val="28"/>
        </w:rPr>
        <w:t xml:space="preserve"> начиная с 15.01.2015 г. о реализации плана мероприятий, посвященных 70-летию Победы в ВОВ </w:t>
      </w:r>
      <w:r w:rsidRPr="000A40F7">
        <w:rPr>
          <w:rFonts w:ascii="Times New Roman" w:hAnsi="Times New Roman"/>
          <w:b/>
          <w:sz w:val="28"/>
          <w:szCs w:val="28"/>
        </w:rPr>
        <w:t>с фотоотчетом по форме</w:t>
      </w:r>
      <w:r w:rsidRPr="000A40F7">
        <w:rPr>
          <w:rFonts w:ascii="Times New Roman" w:hAnsi="Times New Roman"/>
          <w:sz w:val="28"/>
          <w:szCs w:val="28"/>
        </w:rPr>
        <w:t>: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4"/>
        <w:gridCol w:w="1948"/>
        <w:gridCol w:w="1598"/>
        <w:gridCol w:w="1885"/>
        <w:gridCol w:w="1617"/>
        <w:gridCol w:w="2641"/>
      </w:tblGrid>
      <w:tr w:rsidR="0067611F" w:rsidRPr="00922926" w:rsidTr="00922926">
        <w:tc>
          <w:tcPr>
            <w:tcW w:w="484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948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598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88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61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Количество участников</w:t>
            </w:r>
          </w:p>
        </w:tc>
        <w:tc>
          <w:tcPr>
            <w:tcW w:w="2641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Приглашенные гости</w:t>
            </w:r>
          </w:p>
        </w:tc>
      </w:tr>
      <w:tr w:rsidR="0067611F" w:rsidRPr="00922926" w:rsidTr="00922926">
        <w:tc>
          <w:tcPr>
            <w:tcW w:w="484" w:type="dxa"/>
          </w:tcPr>
          <w:p w:rsidR="0067611F" w:rsidRPr="00922926" w:rsidRDefault="0067611F" w:rsidP="00922926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  <w:tc>
          <w:tcPr>
            <w:tcW w:w="1948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  <w:tc>
          <w:tcPr>
            <w:tcW w:w="1598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  <w:tc>
          <w:tcPr>
            <w:tcW w:w="188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  <w:tc>
          <w:tcPr>
            <w:tcW w:w="161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  <w:tc>
          <w:tcPr>
            <w:tcW w:w="2641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7611F" w:rsidRPr="000A40F7" w:rsidRDefault="0067611F" w:rsidP="000A40F7">
      <w:pPr>
        <w:spacing w:after="0" w:line="360" w:lineRule="auto"/>
        <w:jc w:val="both"/>
        <w:rPr>
          <w:rStyle w:val="Hyperlink"/>
          <w:rFonts w:ascii="Times New Roman" w:hAnsi="Times New Roman"/>
          <w:sz w:val="28"/>
          <w:szCs w:val="28"/>
        </w:rPr>
      </w:pPr>
      <w:r w:rsidRPr="000A40F7">
        <w:rPr>
          <w:rFonts w:ascii="Times New Roman" w:hAnsi="Times New Roman"/>
          <w:b/>
          <w:sz w:val="28"/>
          <w:szCs w:val="28"/>
        </w:rPr>
        <w:t>Кировский район:</w:t>
      </w:r>
      <w:r w:rsidRPr="000A40F7">
        <w:rPr>
          <w:rFonts w:ascii="Times New Roman" w:hAnsi="Times New Roman"/>
          <w:sz w:val="28"/>
          <w:szCs w:val="28"/>
        </w:rPr>
        <w:t xml:space="preserve"> на электронный адрес ЦДОД «Заречье»</w:t>
      </w:r>
      <w:r w:rsidRPr="000A40F7">
        <w:rPr>
          <w:rStyle w:val="val"/>
          <w:rFonts w:ascii="Times New Roman" w:hAnsi="Times New Roman"/>
          <w:sz w:val="28"/>
          <w:szCs w:val="28"/>
        </w:rPr>
        <w:t xml:space="preserve"> </w:t>
      </w:r>
      <w:hyperlink r:id="rId6" w:history="1">
        <w:r w:rsidRPr="000A40F7">
          <w:rPr>
            <w:rStyle w:val="Hyperlink"/>
            <w:rFonts w:ascii="Times New Roman" w:hAnsi="Times New Roman"/>
            <w:sz w:val="28"/>
            <w:szCs w:val="28"/>
          </w:rPr>
          <w:t>mojozareche@mail.ru</w:t>
        </w:r>
      </w:hyperlink>
      <w:r w:rsidRPr="000A40F7">
        <w:rPr>
          <w:rStyle w:val="Hyperlink"/>
          <w:rFonts w:ascii="Times New Roman" w:hAnsi="Times New Roman"/>
          <w:sz w:val="28"/>
          <w:szCs w:val="28"/>
        </w:rPr>
        <w:t xml:space="preserve"> </w:t>
      </w:r>
    </w:p>
    <w:p w:rsidR="0067611F" w:rsidRPr="000A40F7" w:rsidRDefault="0067611F" w:rsidP="000A40F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A40F7">
        <w:rPr>
          <w:rStyle w:val="Hyperlink"/>
          <w:rFonts w:ascii="Times New Roman" w:hAnsi="Times New Roman"/>
          <w:color w:val="auto"/>
          <w:sz w:val="28"/>
          <w:szCs w:val="28"/>
          <w:u w:val="none"/>
        </w:rPr>
        <w:t>От</w:t>
      </w:r>
      <w:r w:rsidRPr="000A40F7">
        <w:rPr>
          <w:rFonts w:ascii="Times New Roman" w:hAnsi="Times New Roman"/>
          <w:sz w:val="28"/>
          <w:szCs w:val="28"/>
        </w:rPr>
        <w:t>ветственные: Крекова И.Ю. и Колобова Ю.К.</w:t>
      </w:r>
    </w:p>
    <w:p w:rsidR="0067611F" w:rsidRPr="000A40F7" w:rsidRDefault="0067611F" w:rsidP="000A40F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A40F7">
        <w:rPr>
          <w:rFonts w:ascii="Times New Roman" w:hAnsi="Times New Roman"/>
          <w:b/>
          <w:sz w:val="28"/>
          <w:szCs w:val="28"/>
        </w:rPr>
        <w:t>Московский:</w:t>
      </w:r>
      <w:r w:rsidRPr="000A40F7">
        <w:rPr>
          <w:rFonts w:ascii="Times New Roman" w:hAnsi="Times New Roman"/>
          <w:sz w:val="28"/>
          <w:szCs w:val="28"/>
        </w:rPr>
        <w:t xml:space="preserve">  на электронный адрес ДДЮТиЭ </w:t>
      </w:r>
      <w:hyperlink r:id="rId7" w:history="1">
        <w:r w:rsidRPr="000A40F7">
          <w:rPr>
            <w:rStyle w:val="Hyperlink"/>
            <w:rFonts w:ascii="Times New Roman" w:hAnsi="Times New Roman"/>
            <w:sz w:val="28"/>
            <w:szCs w:val="28"/>
          </w:rPr>
          <w:t>domtyurisma-mosk@yandex.ru</w:t>
        </w:r>
      </w:hyperlink>
    </w:p>
    <w:p w:rsidR="0067611F" w:rsidRPr="000A40F7" w:rsidRDefault="0067611F" w:rsidP="000A40F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A40F7">
        <w:rPr>
          <w:rStyle w:val="Hyperlink"/>
          <w:rFonts w:ascii="Times New Roman" w:hAnsi="Times New Roman"/>
          <w:color w:val="auto"/>
          <w:sz w:val="28"/>
          <w:szCs w:val="28"/>
          <w:u w:val="none"/>
        </w:rPr>
        <w:t>От</w:t>
      </w:r>
      <w:r w:rsidRPr="000A40F7">
        <w:rPr>
          <w:rFonts w:ascii="Times New Roman" w:hAnsi="Times New Roman"/>
          <w:sz w:val="28"/>
          <w:szCs w:val="28"/>
        </w:rPr>
        <w:t>ветственные: Корнилова Т.А.</w:t>
      </w:r>
    </w:p>
    <w:p w:rsidR="0067611F" w:rsidRPr="000A40F7" w:rsidRDefault="0067611F" w:rsidP="000A40F7">
      <w:pPr>
        <w:pStyle w:val="ListParagraph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40F7">
        <w:rPr>
          <w:rFonts w:ascii="Times New Roman" w:hAnsi="Times New Roman"/>
          <w:sz w:val="28"/>
          <w:szCs w:val="28"/>
        </w:rPr>
        <w:t>Контроль за исполнением данного приказа возложить на главного специалиста отдела образования Л.П.Помыкалову</w:t>
      </w:r>
      <w:r>
        <w:rPr>
          <w:rFonts w:ascii="Times New Roman" w:hAnsi="Times New Roman"/>
          <w:sz w:val="28"/>
          <w:szCs w:val="28"/>
        </w:rPr>
        <w:t>.</w:t>
      </w:r>
    </w:p>
    <w:p w:rsidR="0067611F" w:rsidRDefault="0067611F" w:rsidP="000A40F7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7611F" w:rsidRDefault="0067611F" w:rsidP="000A40F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A40F7">
        <w:rPr>
          <w:rFonts w:ascii="Times New Roman" w:hAnsi="Times New Roman"/>
          <w:b/>
          <w:sz w:val="28"/>
          <w:szCs w:val="28"/>
        </w:rPr>
        <w:t xml:space="preserve">Начальник отдела образования </w:t>
      </w:r>
      <w:r w:rsidRPr="000A40F7">
        <w:rPr>
          <w:rFonts w:ascii="Times New Roman" w:hAnsi="Times New Roman"/>
          <w:b/>
          <w:sz w:val="28"/>
          <w:szCs w:val="28"/>
        </w:rPr>
        <w:tab/>
      </w:r>
      <w:r w:rsidRPr="000A40F7">
        <w:rPr>
          <w:rFonts w:ascii="Times New Roman" w:hAnsi="Times New Roman"/>
          <w:b/>
          <w:sz w:val="28"/>
          <w:szCs w:val="28"/>
        </w:rPr>
        <w:tab/>
      </w:r>
      <w:r w:rsidRPr="000A40F7">
        <w:rPr>
          <w:rFonts w:ascii="Times New Roman" w:hAnsi="Times New Roman"/>
          <w:b/>
          <w:sz w:val="28"/>
          <w:szCs w:val="28"/>
        </w:rPr>
        <w:tab/>
      </w:r>
      <w:r w:rsidRPr="000A40F7">
        <w:rPr>
          <w:rFonts w:ascii="Times New Roman" w:hAnsi="Times New Roman"/>
          <w:b/>
          <w:sz w:val="28"/>
          <w:szCs w:val="28"/>
        </w:rPr>
        <w:tab/>
      </w:r>
      <w:r w:rsidRPr="000A40F7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 w:rsidRPr="000A40F7">
        <w:rPr>
          <w:rFonts w:ascii="Times New Roman" w:hAnsi="Times New Roman"/>
          <w:b/>
          <w:sz w:val="28"/>
          <w:szCs w:val="28"/>
        </w:rPr>
        <w:t>Е.Б.Буслаева</w:t>
      </w:r>
    </w:p>
    <w:p w:rsidR="0067611F" w:rsidRDefault="0067611F" w:rsidP="000A40F7">
      <w:pPr>
        <w:spacing w:after="0" w:line="240" w:lineRule="auto"/>
        <w:jc w:val="both"/>
        <w:rPr>
          <w:rFonts w:ascii="Times New Roman" w:hAnsi="Times New Roman"/>
        </w:rPr>
      </w:pPr>
    </w:p>
    <w:p w:rsidR="0067611F" w:rsidRDefault="0067611F" w:rsidP="000A40F7">
      <w:pPr>
        <w:spacing w:after="0" w:line="240" w:lineRule="auto"/>
        <w:jc w:val="both"/>
        <w:rPr>
          <w:rFonts w:ascii="Times New Roman" w:hAnsi="Times New Roman"/>
        </w:rPr>
      </w:pPr>
    </w:p>
    <w:p w:rsidR="0067611F" w:rsidRPr="000A40F7" w:rsidRDefault="0067611F" w:rsidP="000A40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Л.П.Помыкалова, 564-18-21</w:t>
      </w:r>
    </w:p>
    <w:p w:rsidR="0067611F" w:rsidRDefault="0067611F" w:rsidP="000A40F7">
      <w:pPr>
        <w:spacing w:after="0" w:line="240" w:lineRule="auto"/>
        <w:ind w:left="778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1</w:t>
      </w:r>
    </w:p>
    <w:p w:rsidR="0067611F" w:rsidRDefault="0067611F" w:rsidP="000A40F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7611F" w:rsidRPr="00AF78EF" w:rsidRDefault="0067611F" w:rsidP="000A40F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F78EF">
        <w:rPr>
          <w:rFonts w:ascii="Times New Roman" w:hAnsi="Times New Roman"/>
          <w:b/>
          <w:sz w:val="28"/>
          <w:szCs w:val="28"/>
        </w:rPr>
        <w:t>План</w:t>
      </w:r>
    </w:p>
    <w:p w:rsidR="0067611F" w:rsidRPr="00AF78EF" w:rsidRDefault="0067611F" w:rsidP="0082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F78EF">
        <w:rPr>
          <w:rFonts w:ascii="Times New Roman" w:hAnsi="Times New Roman"/>
          <w:b/>
          <w:sz w:val="28"/>
          <w:szCs w:val="28"/>
        </w:rPr>
        <w:t>мероприятий отдела образования Управления образования ИК МО г.Казани по Кировскому и Московскому районам,</w:t>
      </w:r>
    </w:p>
    <w:p w:rsidR="0067611F" w:rsidRPr="00AF78EF" w:rsidRDefault="0067611F" w:rsidP="0082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F78EF">
        <w:rPr>
          <w:rFonts w:ascii="Times New Roman" w:hAnsi="Times New Roman"/>
          <w:b/>
          <w:sz w:val="28"/>
          <w:szCs w:val="28"/>
        </w:rPr>
        <w:t xml:space="preserve">посвященных 70-летию Победы в Великой Отечественной войне </w:t>
      </w:r>
    </w:p>
    <w:p w:rsidR="0067611F" w:rsidRPr="00AF78EF" w:rsidRDefault="0067611F" w:rsidP="0082415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59"/>
        <w:gridCol w:w="2578"/>
        <w:gridCol w:w="1496"/>
        <w:gridCol w:w="2017"/>
        <w:gridCol w:w="2271"/>
      </w:tblGrid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22926">
              <w:rPr>
                <w:rFonts w:ascii="Times New Roman" w:hAnsi="Times New Roman"/>
                <w:b/>
                <w:sz w:val="28"/>
                <w:szCs w:val="28"/>
              </w:rPr>
              <w:t>Дата и место проведения мероприятия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22926">
              <w:rPr>
                <w:rFonts w:ascii="Times New Roman" w:hAnsi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22926">
              <w:rPr>
                <w:rFonts w:ascii="Times New Roman" w:hAnsi="Times New Roman"/>
                <w:b/>
                <w:sz w:val="28"/>
                <w:szCs w:val="28"/>
              </w:rPr>
              <w:t>Участники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22926">
              <w:rPr>
                <w:rFonts w:ascii="Times New Roman" w:hAnsi="Times New Roman"/>
                <w:b/>
                <w:sz w:val="28"/>
                <w:szCs w:val="28"/>
              </w:rPr>
              <w:t>Приглашенные гости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22926">
              <w:rPr>
                <w:rFonts w:ascii="Times New Roman" w:hAnsi="Times New Roman"/>
                <w:b/>
                <w:sz w:val="28"/>
                <w:szCs w:val="28"/>
              </w:rPr>
              <w:t>Ожидаемый результат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Обновление материалов специализированного раздела, посвященного 70-летию Победы в ВОВ на официальном сайте отдела образования и образовательных организаций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Привлечение внимания общественности к памятной дате, сохранение памяти об истории Отечества, воспитание патриотического отношения к Родине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Обновление информационных стендов, посвященных 70-летию Победы в ВОВ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Привлечение внимания общественности к памятной дате, сохранение памяти об истории Отечества, воспитание патриотического отношения к Родине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10-минутные информационные блоки, посвященные ВОВ в рамках классного часа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чувств, закрепление знаний истории, открытие неизвестных фактов истории ВОВ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Уроки мужества, посвященные ВОВ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Сохранение памяти об истории Отечества, воспитание патриотического отношения к Родине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Обновление списков ветеранов, закрепленных за образовательными организациями. Оказание волонтерской помощи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Оказание волонтерской помощи ветеранам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Выпуск школьных газет, посвященных 70-летию Победы в ВОВ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Привлечение внимания общественности к памятной дате, сохранение памяти об истории Отечества, воспитание патриотического отношения к Родине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Цикл районных и городских мероприятий, посвященных Дню Победы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Привлечение внимания общественности к памятной дате, сохранение памяти об истории Отечества, воспитание патриотического отношения к Родине</w:t>
            </w:r>
          </w:p>
        </w:tc>
      </w:tr>
      <w:tr w:rsidR="0067611F" w:rsidRPr="00922926" w:rsidTr="00922926">
        <w:tc>
          <w:tcPr>
            <w:tcW w:w="15353" w:type="dxa"/>
            <w:gridSpan w:val="5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22926">
              <w:rPr>
                <w:rFonts w:ascii="Times New Roman" w:hAnsi="Times New Roman"/>
                <w:b/>
                <w:sz w:val="28"/>
                <w:szCs w:val="28"/>
              </w:rPr>
              <w:t>Январь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Январь 2015г.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ДДЮТиЭ Московского района г.Казани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 xml:space="preserve">Районный конкурс «Родные лица Победы». 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чувств, открытие неизвестных фактов истории ВОВ, развитие поисково-исследовательской деятельности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22.01.2015, 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Уроки мужества, посвященные Дню памяти жертвам геноцида во Второй мировой войне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чувств, закрепление знаний истории, открытие неизвестных фактов истории ВОВ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26.01.2015, 12.00 час.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гимназия №9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Мероприятие, посвященное Дню снятия блокады Ленинграда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войны-блокадники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Встреча, беседа учащихся с ветеранами;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тематической выставки;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проведение конкурса рисунков;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 xml:space="preserve">- посещение выставки мини-экспозиций «Музей в чемодане» 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27.01.2015, 14.00 час.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ДДЮТиЭ Московского района г.Казани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Районная научно-практическая конференция учащихся «Наследники Великой Победы»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Расширение знаний по истории родного района, развитие у детей патриотических чувств</w:t>
            </w:r>
          </w:p>
        </w:tc>
      </w:tr>
      <w:tr w:rsidR="0067611F" w:rsidRPr="00922926" w:rsidTr="00922926">
        <w:tc>
          <w:tcPr>
            <w:tcW w:w="15353" w:type="dxa"/>
            <w:gridSpan w:val="5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22926">
              <w:rPr>
                <w:rFonts w:ascii="Times New Roman" w:hAnsi="Times New Roman"/>
                <w:b/>
                <w:sz w:val="28"/>
                <w:szCs w:val="28"/>
              </w:rPr>
              <w:t>Февраль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Февраль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Обновление экспозиций в школьных музеях, музейных комнатах, уголках боевой и трудовой славы, посвященных истории ВОВ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поисково-исследовательской деятельности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Февраль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Районный конкурс «Гардемарины, вперед!»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Февраль 2015г.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Военно-спортивные игры среди учащихся «Зарница»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Февраль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Поздравление ветеранов войны и тружеников тыла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Встреча, беседа учащихся с ветеранами;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тематической выставки;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проведение конкурса рисунков;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Февраль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ДДЮТиЭ Московского раойна г.Казани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Фестиваль мини-экспозиций «Музей в чемодане»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Совет ветеранов Кировского и Московского районов г.Казани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Встреча, беседа учащихся с ветеранами;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Февраль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Центр внешкольной работы Московского района г.Казани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Смотр-конкурс музыкально-литературных программ «Навстречу Победе»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Совет ветеранов Кировского и Московского районов г.Казани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Посещение выставки мини-экспозиций «Музей в чемодане»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 xml:space="preserve">С 20.02.2015г., 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Концерты, посвященные Дню защитников Отечества и Дню Победы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Встреча, беседа учащихся с ветеранами;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тематической выставки;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проведение конкурса рисунков;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67611F" w:rsidRPr="00922926" w:rsidTr="00922926">
        <w:tc>
          <w:tcPr>
            <w:tcW w:w="15353" w:type="dxa"/>
            <w:gridSpan w:val="5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22926">
              <w:rPr>
                <w:rFonts w:ascii="Times New Roman" w:hAnsi="Times New Roman"/>
                <w:b/>
                <w:sz w:val="28"/>
                <w:szCs w:val="28"/>
              </w:rPr>
              <w:t>Март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Март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 xml:space="preserve">День открытых дверей школьных музеев 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Совет ветеранов Кировского и Московского районов г.Казани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Посещение школьных музеев с обновленными экспозициями. Развитие у детей патриотических чувств, открытие неизвестных фактов истории ВОВ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Март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Конкурс чтецов «Нам сорок первый не забыть, нам сорок первый вечно славить»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Март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Участие во Всероссийской акции памяти «Бессмертный полк», сбор информационного материала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 xml:space="preserve">Развитие у детей патриотических чувств, открытие неизвестных фактов истории ВОВ, развитие поисково-исследовательской деятельности 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Март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Поздравление ветеранов войны и тружеников тыла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Встреча, беседа учащихся с ветеранами;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тематической выставки;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проведение конкурса рисунков;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67611F" w:rsidRPr="00922926" w:rsidTr="00922926">
        <w:tc>
          <w:tcPr>
            <w:tcW w:w="15353" w:type="dxa"/>
            <w:gridSpan w:val="5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22926">
              <w:rPr>
                <w:rFonts w:ascii="Times New Roman" w:hAnsi="Times New Roman"/>
                <w:b/>
                <w:sz w:val="28"/>
                <w:szCs w:val="28"/>
              </w:rPr>
              <w:t xml:space="preserve">Апрель 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Апрель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Участие во Всероссийской акции памяти «Бессмертный полк», сбор информационного материала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чувств, открытие неизвестных фактов истории ВОВ, развитие поисково-исследовательской деятельности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Апрель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ДК Химиков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Концерт детских творческих коллективов «Наследники  Великой Победы», посвященной празднованию 70-й годовщины Победы в Великой Отечественной войне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Встреча, беседа учащихся с ветеранами;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тематической выставки;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Апрель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Организация праздничных школьных концертов, встреч с ветеранами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Встреча, беседа учащихся с ветеранами;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тематической выставки;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проведение конкурса рисунков;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Апрель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Конкурс-смотр строя и песни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 xml:space="preserve">Апрель 2015г., 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ЦДОД «Заречье»,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ЦВР Московского района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Районный конкурс  художественно - прикладного творчества  «Победный май»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30.04.2015г.,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по отдельному плану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Поисковые экспедиции «Снежный десант»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Поисковый отряд гимназии №122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чувств, открытие неизвестных фактов истории ВОВ, развитие поисково-исследовательской деятельности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30.04.2015г.,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Уроки мужества, посвященные Дню памяти жертв Холокоста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чувств, закрепление знаний истории, открытие неизвестных фактов истории ВОВ</w:t>
            </w:r>
          </w:p>
        </w:tc>
      </w:tr>
      <w:tr w:rsidR="0067611F" w:rsidRPr="00922926" w:rsidTr="00922926">
        <w:tc>
          <w:tcPr>
            <w:tcW w:w="15353" w:type="dxa"/>
            <w:gridSpan w:val="5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22926">
              <w:rPr>
                <w:rFonts w:ascii="Times New Roman" w:hAnsi="Times New Roman"/>
                <w:b/>
                <w:sz w:val="28"/>
                <w:szCs w:val="28"/>
              </w:rPr>
              <w:t>Май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Май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на дому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Вручение поздравительных открыток Президента РТ, МЭРа г.Казани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Воспитание у подрастающего поколения уважения к ветеранам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Май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 xml:space="preserve">парк им.Урицкого, 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парк им.Петрова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«Парад мальчишей»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Воспитание патриотического отношения к Родине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Май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Районные соревнования по военно-спортивной игре «Зарница»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Май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госпиталь ветеранов войн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 xml:space="preserve">Праздничный концерт для ветеранов 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 школы №65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Совет ветеранов Кировского и Московского районов г.Казани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Встреча, беседа учащихся с ветеранами;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тематической выставки;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Май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Организация праздничных школьных концертов, встреч с ветеранами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Встреча, беседа учащихся с ветеранами;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тематической выставки;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проведение конкурса рисунков;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Май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ДК Химиков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Районное торжественное собрание встречи ветеранов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Встреча, беседа учащихся с ветеранами;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тематической выставки;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Май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Кировский и Московский районы г.Казани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Организация районных митингов  «Ваш подвиг мы забыть не вправе»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чувств, встреча, беседа учащихся с ветеранами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Май 2015г.,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Организация выставок детского творчества «Салют, Победа!»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9 мая 2015г.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Районный легкоатлетический пробег им.Ю.В.Красикова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чувств, привлечение внимания общественности к празднику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9 мая 2015г.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Районный легкоатлетическая эстафета им.Б.В.Шульгина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чувств, привлечение внимания общественности к празднику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9 мая 2015г.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 xml:space="preserve">Участие во Всероссийской акции памяти «Бессмертный полк», шествие участников с фотопортретами погибших воинов 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Развитие у детей патриотических чувств, открытие неизвестных фактов истории ВОВ, развитие поисково-исследовательской деятельности</w:t>
            </w:r>
          </w:p>
        </w:tc>
      </w:tr>
      <w:tr w:rsidR="0067611F" w:rsidRPr="00922926" w:rsidTr="00922926">
        <w:tc>
          <w:tcPr>
            <w:tcW w:w="3070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9 мая 2015г.</w:t>
            </w:r>
          </w:p>
        </w:tc>
        <w:tc>
          <w:tcPr>
            <w:tcW w:w="4126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Участие в городских мероприятиях, посвященных Дню Победы.</w:t>
            </w:r>
          </w:p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Работа на творческих площадках города</w:t>
            </w:r>
          </w:p>
        </w:tc>
        <w:tc>
          <w:tcPr>
            <w:tcW w:w="201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67611F" w:rsidRPr="00922926" w:rsidRDefault="0067611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22926">
              <w:rPr>
                <w:rFonts w:ascii="Times New Roman" w:hAnsi="Times New Roman"/>
                <w:sz w:val="28"/>
                <w:szCs w:val="28"/>
              </w:rPr>
              <w:t>Привлечение внимания общественности к памятной дате, сохранение памяти об истории Отечества, воспитание патриотического отношения к Родине</w:t>
            </w:r>
          </w:p>
        </w:tc>
      </w:tr>
    </w:tbl>
    <w:p w:rsidR="0067611F" w:rsidRPr="00AF78EF" w:rsidRDefault="0067611F" w:rsidP="0082415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7611F" w:rsidRDefault="0067611F" w:rsidP="0082415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7611F" w:rsidRPr="00285621" w:rsidRDefault="0067611F" w:rsidP="0028562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sectPr w:rsidR="0067611F" w:rsidRPr="00285621" w:rsidSect="000A40F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E6EE5"/>
    <w:multiLevelType w:val="hybridMultilevel"/>
    <w:tmpl w:val="2DBAB0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02742F1"/>
    <w:multiLevelType w:val="multilevel"/>
    <w:tmpl w:val="33B4EB2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>
    <w:nsid w:val="5EED7313"/>
    <w:multiLevelType w:val="hybridMultilevel"/>
    <w:tmpl w:val="FF4E1040"/>
    <w:lvl w:ilvl="0" w:tplc="33A8163A">
      <w:start w:val="1"/>
      <w:numFmt w:val="decimal"/>
      <w:lvlText w:val="%1."/>
      <w:lvlJc w:val="left"/>
      <w:pPr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3DDD"/>
    <w:rsid w:val="000A40F7"/>
    <w:rsid w:val="00175284"/>
    <w:rsid w:val="001B236E"/>
    <w:rsid w:val="00285621"/>
    <w:rsid w:val="005E0B8A"/>
    <w:rsid w:val="005E6117"/>
    <w:rsid w:val="0067611F"/>
    <w:rsid w:val="006A3875"/>
    <w:rsid w:val="006A66D7"/>
    <w:rsid w:val="0082415F"/>
    <w:rsid w:val="00922926"/>
    <w:rsid w:val="00AF78EF"/>
    <w:rsid w:val="00D23DDD"/>
    <w:rsid w:val="00F25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28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F25CB0"/>
    <w:pPr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rsid w:val="00285621"/>
    <w:rPr>
      <w:rFonts w:cs="Times New Roman"/>
      <w:color w:val="0000FF"/>
      <w:u w:val="single"/>
    </w:rPr>
  </w:style>
  <w:style w:type="character" w:customStyle="1" w:styleId="val">
    <w:name w:val="val"/>
    <w:basedOn w:val="DefaultParagraphFont"/>
    <w:uiPriority w:val="99"/>
    <w:rsid w:val="00285621"/>
    <w:rPr>
      <w:rFonts w:cs="Times New Roman"/>
    </w:rPr>
  </w:style>
  <w:style w:type="paragraph" w:styleId="ListParagraph">
    <w:name w:val="List Paragraph"/>
    <w:basedOn w:val="Normal"/>
    <w:uiPriority w:val="99"/>
    <w:qFormat/>
    <w:rsid w:val="00285621"/>
    <w:pPr>
      <w:ind w:left="720"/>
      <w:contextualSpacing/>
    </w:pPr>
  </w:style>
  <w:style w:type="table" w:styleId="TableGrid">
    <w:name w:val="Table Grid"/>
    <w:basedOn w:val="TableNormal"/>
    <w:uiPriority w:val="99"/>
    <w:rsid w:val="0028562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28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56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356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6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6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6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omtyurisma-mosk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jozareche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10</Pages>
  <Words>1786</Words>
  <Characters>10181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User</cp:lastModifiedBy>
  <cp:revision>4</cp:revision>
  <cp:lastPrinted>2015-01-21T10:09:00Z</cp:lastPrinted>
  <dcterms:created xsi:type="dcterms:W3CDTF">2015-01-21T09:29:00Z</dcterms:created>
  <dcterms:modified xsi:type="dcterms:W3CDTF">2015-02-02T10:48:00Z</dcterms:modified>
</cp:coreProperties>
</file>